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CA2AAD">
      <w:bookmarkStart w:id="0" w:name="_GoBack"/>
      <w:bookmarkEnd w:id="0"/>
      <w:r>
        <w:rPr>
          <w:noProof/>
          <w:lang w:val="pl-PL" w:eastAsia="pl-PL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-209550</wp:posOffset>
            </wp:positionV>
            <wp:extent cx="1661795" cy="1205865"/>
            <wp:effectExtent l="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05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-462915</wp:posOffset>
            </wp:positionV>
            <wp:extent cx="1972945" cy="3029585"/>
            <wp:effectExtent l="0" t="0" r="8255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3029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CA2AAD"/>
    <w:p w:rsidR="00000000" w:rsidRDefault="00CA2AAD"/>
    <w:p w:rsidR="00000000" w:rsidRDefault="00CA2AAD"/>
    <w:p w:rsidR="00000000" w:rsidRDefault="00CA2AAD"/>
    <w:p w:rsidR="00000000" w:rsidRDefault="00CA2AAD"/>
    <w:p w:rsidR="00000000" w:rsidRDefault="00CA2AAD"/>
    <w:p w:rsidR="00000000" w:rsidRDefault="00CA2AAD"/>
    <w:p w:rsidR="00000000" w:rsidRDefault="00CA2AAD"/>
    <w:p w:rsidR="00000000" w:rsidRDefault="00CA2AAD">
      <w:pPr>
        <w:rPr>
          <w:b/>
          <w:bCs/>
        </w:rPr>
      </w:pPr>
    </w:p>
    <w:p w:rsidR="00000000" w:rsidRDefault="00CA2AAD">
      <w:r>
        <w:rPr>
          <w:b/>
          <w:bCs/>
        </w:rPr>
        <w:t>FORMULARZ ZGŁOSZENIOWY KONKURSU LITERACKIEGO</w:t>
      </w:r>
    </w:p>
    <w:p w:rsidR="00000000" w:rsidRDefault="00CA2AAD">
      <w:pPr>
        <w:rPr>
          <w:sz w:val="28"/>
          <w:szCs w:val="28"/>
        </w:rPr>
      </w:pPr>
      <w:r>
        <w:t xml:space="preserve">                            </w:t>
      </w:r>
      <w:r>
        <w:rPr>
          <w:b/>
          <w:bCs/>
          <w:sz w:val="36"/>
          <w:szCs w:val="36"/>
        </w:rPr>
        <w:t>SIENKIEWICZKI 2016</w:t>
      </w:r>
    </w:p>
    <w:p w:rsidR="00000000" w:rsidRDefault="00CA2AAD">
      <w:pPr>
        <w:rPr>
          <w:sz w:val="28"/>
          <w:szCs w:val="28"/>
        </w:rPr>
      </w:pPr>
    </w:p>
    <w:p w:rsidR="00000000" w:rsidRDefault="00CA2AAD">
      <w:pPr>
        <w:rPr>
          <w:sz w:val="28"/>
          <w:szCs w:val="28"/>
        </w:rPr>
      </w:pPr>
    </w:p>
    <w:p w:rsidR="00000000" w:rsidRDefault="00CA2AAD">
      <w:pPr>
        <w:rPr>
          <w:sz w:val="28"/>
          <w:szCs w:val="28"/>
        </w:rPr>
      </w:pPr>
    </w:p>
    <w:p w:rsidR="00000000" w:rsidRDefault="00CA2AAD">
      <w:pPr>
        <w:rPr>
          <w:sz w:val="28"/>
          <w:szCs w:val="28"/>
        </w:rPr>
      </w:pPr>
    </w:p>
    <w:p w:rsidR="00000000" w:rsidRDefault="00CA2AAD"/>
    <w:p w:rsidR="00000000" w:rsidRDefault="00CA2AAD"/>
    <w:p w:rsidR="00000000" w:rsidRDefault="00CA2AAD">
      <w:r>
        <w:t>1. IMIĘ I NAZWISKO...........................................................................................................................</w:t>
      </w:r>
    </w:p>
    <w:p w:rsidR="00000000" w:rsidRDefault="00CA2AAD"/>
    <w:p w:rsidR="00000000" w:rsidRDefault="00CA2AAD"/>
    <w:p w:rsidR="00000000" w:rsidRDefault="00CA2AAD">
      <w:r>
        <w:t>2.</w:t>
      </w:r>
      <w:r>
        <w:t xml:space="preserve"> DATA URODZENIA..........................................................................................................................</w:t>
      </w:r>
    </w:p>
    <w:p w:rsidR="00000000" w:rsidRDefault="00CA2AAD"/>
    <w:p w:rsidR="00000000" w:rsidRDefault="00CA2AAD"/>
    <w:p w:rsidR="00000000" w:rsidRDefault="00CA2AAD">
      <w:r>
        <w:t>3. PESEL............................................................................................................</w:t>
      </w:r>
      <w:r>
        <w:t>....................................</w:t>
      </w:r>
    </w:p>
    <w:p w:rsidR="00000000" w:rsidRDefault="00CA2AAD"/>
    <w:p w:rsidR="00000000" w:rsidRDefault="00CA2AAD"/>
    <w:p w:rsidR="00000000" w:rsidRDefault="00CA2AAD">
      <w:r>
        <w:t>3. NR KONTAKTOWY..........................................................................................................................</w:t>
      </w:r>
    </w:p>
    <w:p w:rsidR="00000000" w:rsidRDefault="00CA2AAD"/>
    <w:p w:rsidR="00000000" w:rsidRDefault="00CA2AAD"/>
    <w:p w:rsidR="00000000" w:rsidRDefault="00CA2AAD">
      <w:r>
        <w:t>4. E-MAIL...................................................................</w:t>
      </w:r>
      <w:r>
        <w:t>...........................................................................</w:t>
      </w:r>
    </w:p>
    <w:p w:rsidR="00000000" w:rsidRDefault="00CA2AAD"/>
    <w:p w:rsidR="00000000" w:rsidRDefault="00CA2AAD"/>
    <w:p w:rsidR="00000000" w:rsidRDefault="00CA2AAD">
      <w:r>
        <w:t>5. MIESIĄC/ 2 M-CE KONKURSU.....................................................................................................</w:t>
      </w:r>
    </w:p>
    <w:p w:rsidR="00000000" w:rsidRDefault="00CA2AAD"/>
    <w:p w:rsidR="00000000" w:rsidRDefault="00CA2AAD"/>
    <w:p w:rsidR="00000000" w:rsidRDefault="00CA2AAD">
      <w:r>
        <w:t>6.TYTUŁ UTWORU/ 2 UTWORÓW .....................</w:t>
      </w:r>
      <w:r>
        <w:t>............................................................................</w:t>
      </w:r>
    </w:p>
    <w:p w:rsidR="00000000" w:rsidRDefault="00CA2AAD"/>
    <w:p w:rsidR="00000000" w:rsidRDefault="00CA2AAD">
      <w:r>
        <w:t>................................................................................................................................................................</w:t>
      </w:r>
    </w:p>
    <w:p w:rsidR="00000000" w:rsidRDefault="00CA2AAD"/>
    <w:p w:rsidR="00000000" w:rsidRDefault="00CA2AAD">
      <w:r>
        <w:t>................</w:t>
      </w:r>
      <w:r>
        <w:t>................................................................................................................................................</w:t>
      </w:r>
    </w:p>
    <w:p w:rsidR="00000000" w:rsidRDefault="00CA2AAD"/>
    <w:p w:rsidR="00000000" w:rsidRDefault="00CA2AAD">
      <w:r>
        <w:t xml:space="preserve">                             </w:t>
      </w:r>
      <w:r>
        <w:t>Oświadczam, że zapoznałem/-am się z regulaminem konkursu SIENKIEWICZKI</w:t>
      </w:r>
    </w:p>
    <w:p w:rsidR="00000000" w:rsidRDefault="00CA2AAD"/>
    <w:p w:rsidR="00000000" w:rsidRDefault="00CA2AAD"/>
    <w:p w:rsidR="00000000" w:rsidRDefault="00CA2AAD"/>
    <w:p w:rsidR="00000000" w:rsidRDefault="00CA2AAD"/>
    <w:p w:rsidR="00000000" w:rsidRDefault="00CA2AAD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..............................................................</w:t>
      </w:r>
    </w:p>
    <w:p w:rsidR="00CA2AAD" w:rsidRDefault="00CA2AAD"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data i czytelny podpis uczestnika</w:t>
      </w:r>
    </w:p>
    <w:sectPr w:rsidR="00CA2AAD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efaultTabStop w:val="70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AAD"/>
    <w:rsid w:val="00CA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\AppData\Local\Temp\SIENKIEWICZKI%20FORMULARZ%20ZGOSZENIOW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SIENKIEWICZKI FORMULARZ ZGOSZENIOWY</Template>
  <TotalTime>0</TotalTime>
  <Pages>1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cp:lastPrinted>1601-01-01T00:00:00Z</cp:lastPrinted>
  <dcterms:created xsi:type="dcterms:W3CDTF">2016-01-20T17:34:00Z</dcterms:created>
  <dcterms:modified xsi:type="dcterms:W3CDTF">2016-01-20T17:34:00Z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